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CA3" w:rsidRDefault="00E44CA3" w:rsidP="00827EFC">
      <w:pPr>
        <w:jc w:val="center"/>
        <w:rPr>
          <w:b/>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customer service shutterstock_43891798.jpg" style="position:absolute;left:0;text-align:left;margin-left:386.25pt;margin-top:-3pt;width:120pt;height:111pt;z-index:251658240;visibility:visible">
            <v:imagedata r:id="rId7" o:title=""/>
          </v:shape>
        </w:pict>
      </w:r>
      <w:r w:rsidRPr="00410AE5">
        <w:rPr>
          <w:b/>
          <w:sz w:val="36"/>
          <w:szCs w:val="36"/>
        </w:rPr>
        <w:t xml:space="preserve">Emergency Social Data </w:t>
      </w:r>
      <w:smartTag w:uri="urn:schemas-microsoft-com:office:smarttags" w:element="place">
        <w:smartTag w:uri="urn:schemas-microsoft-com:office:smarttags" w:element="City">
          <w:r w:rsidRPr="00410AE5">
            <w:rPr>
              <w:b/>
              <w:sz w:val="36"/>
              <w:szCs w:val="36"/>
            </w:rPr>
            <w:t>Summit</w:t>
          </w:r>
        </w:smartTag>
      </w:smartTag>
      <w:r w:rsidRPr="00410AE5">
        <w:rPr>
          <w:b/>
          <w:sz w:val="36"/>
          <w:szCs w:val="36"/>
        </w:rPr>
        <w:t xml:space="preserve">: </w:t>
      </w:r>
      <w:r>
        <w:rPr>
          <w:b/>
          <w:sz w:val="30"/>
          <w:szCs w:val="30"/>
        </w:rPr>
        <w:br/>
      </w:r>
    </w:p>
    <w:p w:rsidR="00E44CA3" w:rsidRDefault="00E44CA3" w:rsidP="00386139">
      <w:pPr>
        <w:jc w:val="center"/>
        <w:rPr>
          <w:b/>
          <w:i/>
          <w:sz w:val="24"/>
          <w:szCs w:val="24"/>
        </w:rPr>
      </w:pPr>
      <w:r>
        <w:rPr>
          <w:b/>
          <w:i/>
          <w:sz w:val="24"/>
          <w:szCs w:val="24"/>
        </w:rPr>
        <w:t>Thursday August 12, 2010</w:t>
      </w:r>
      <w:r>
        <w:rPr>
          <w:b/>
          <w:i/>
          <w:sz w:val="24"/>
          <w:szCs w:val="24"/>
        </w:rPr>
        <w:br/>
        <w:t>Hosted by the American Red Cross</w:t>
      </w:r>
    </w:p>
    <w:p w:rsidR="00E44CA3" w:rsidRPr="005D7365" w:rsidRDefault="00E44CA3" w:rsidP="0049078C">
      <w:pPr>
        <w:jc w:val="center"/>
        <w:rPr>
          <w:b/>
          <w:sz w:val="30"/>
          <w:szCs w:val="30"/>
        </w:rPr>
      </w:pPr>
      <w:r w:rsidRPr="005D7365">
        <w:rPr>
          <w:b/>
          <w:sz w:val="30"/>
          <w:szCs w:val="30"/>
        </w:rPr>
        <w:t>#crisisdata</w:t>
      </w:r>
    </w:p>
    <w:p w:rsidR="00E44CA3" w:rsidRDefault="00E44CA3" w:rsidP="00410AE5">
      <w:pPr>
        <w:jc w:val="center"/>
        <w:rPr>
          <w:b/>
          <w:sz w:val="30"/>
          <w:szCs w:val="30"/>
        </w:rPr>
      </w:pPr>
      <w:r w:rsidRPr="00410AE5">
        <w:rPr>
          <w:b/>
          <w:sz w:val="30"/>
          <w:szCs w:val="30"/>
        </w:rPr>
        <w:t>AGENDA</w:t>
      </w:r>
    </w:p>
    <w:p w:rsidR="00E44CA3" w:rsidRPr="00410AE5" w:rsidRDefault="00E44CA3" w:rsidP="00410AE5">
      <w:pPr>
        <w:jc w:val="center"/>
        <w:rPr>
          <w:b/>
          <w:sz w:val="30"/>
          <w:szCs w:val="30"/>
        </w:rPr>
      </w:pPr>
    </w:p>
    <w:tbl>
      <w:tblPr>
        <w:tblW w:w="10284" w:type="dxa"/>
        <w:tblLook w:val="00A0"/>
      </w:tblPr>
      <w:tblGrid>
        <w:gridCol w:w="2389"/>
        <w:gridCol w:w="3168"/>
        <w:gridCol w:w="4727"/>
      </w:tblGrid>
      <w:tr w:rsidR="00E44CA3" w:rsidRPr="00AA5A0B">
        <w:tc>
          <w:tcPr>
            <w:tcW w:w="2389" w:type="dxa"/>
          </w:tcPr>
          <w:p w:rsidR="00E44CA3" w:rsidRPr="00AA5A0B" w:rsidRDefault="00E44CA3" w:rsidP="00550548">
            <w:pPr>
              <w:spacing w:after="0" w:line="240" w:lineRule="auto"/>
            </w:pPr>
            <w:r w:rsidRPr="00AA5A0B">
              <w:t>8:30</w:t>
            </w:r>
            <w:r>
              <w:t xml:space="preserve"> – 9:00</w:t>
            </w:r>
            <w:r w:rsidRPr="00AA5A0B">
              <w:t xml:space="preserve"> am</w:t>
            </w:r>
          </w:p>
        </w:tc>
        <w:tc>
          <w:tcPr>
            <w:tcW w:w="3168" w:type="dxa"/>
          </w:tcPr>
          <w:p w:rsidR="00E44CA3" w:rsidRPr="00694226" w:rsidRDefault="00E44CA3" w:rsidP="00550548">
            <w:pPr>
              <w:spacing w:after="0" w:line="240" w:lineRule="auto"/>
              <w:rPr>
                <w:b/>
              </w:rPr>
            </w:pPr>
            <w:r w:rsidRPr="00694226">
              <w:rPr>
                <w:b/>
              </w:rPr>
              <w:t>Coffee, Registration and Roundtable Sign up</w:t>
            </w:r>
          </w:p>
          <w:p w:rsidR="00E44CA3" w:rsidRPr="00AA5A0B" w:rsidRDefault="00E44CA3" w:rsidP="00550548">
            <w:pPr>
              <w:spacing w:after="0" w:line="240" w:lineRule="auto"/>
            </w:pPr>
          </w:p>
        </w:tc>
        <w:tc>
          <w:tcPr>
            <w:tcW w:w="4727" w:type="dxa"/>
          </w:tcPr>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rsidRPr="00AA5A0B">
              <w:t>9:00 – 9:05 am</w:t>
            </w:r>
          </w:p>
        </w:tc>
        <w:tc>
          <w:tcPr>
            <w:tcW w:w="3168" w:type="dxa"/>
          </w:tcPr>
          <w:p w:rsidR="00E44CA3" w:rsidRDefault="00E44CA3" w:rsidP="00550548">
            <w:pPr>
              <w:spacing w:after="0" w:line="240" w:lineRule="auto"/>
              <w:rPr>
                <w:b/>
              </w:rPr>
            </w:pPr>
            <w:r w:rsidRPr="00AA5A0B">
              <w:rPr>
                <w:b/>
              </w:rPr>
              <w:t>Welcome</w:t>
            </w:r>
          </w:p>
          <w:p w:rsidR="00E44CA3" w:rsidRPr="00442E2E" w:rsidRDefault="00E44CA3" w:rsidP="00550548">
            <w:pPr>
              <w:spacing w:after="0" w:line="240" w:lineRule="auto"/>
              <w:rPr>
                <w:i/>
              </w:rPr>
            </w:pPr>
            <w:r w:rsidRPr="00442E2E">
              <w:rPr>
                <w:i/>
              </w:rPr>
              <w:t>Live UStream</w:t>
            </w:r>
          </w:p>
        </w:tc>
        <w:tc>
          <w:tcPr>
            <w:tcW w:w="4727" w:type="dxa"/>
          </w:tcPr>
          <w:p w:rsidR="00E44CA3" w:rsidRDefault="00E44CA3" w:rsidP="00550548">
            <w:pPr>
              <w:spacing w:after="0" w:line="240" w:lineRule="auto"/>
            </w:pPr>
            <w:r w:rsidRPr="009069E2">
              <w:rPr>
                <w:b/>
              </w:rPr>
              <w:t>Gail McGovern</w:t>
            </w:r>
            <w:r w:rsidRPr="00AA5A0B">
              <w:t xml:space="preserve">, </w:t>
            </w:r>
            <w:r>
              <w:t xml:space="preserve">President and CEO, </w:t>
            </w:r>
          </w:p>
          <w:p w:rsidR="00E44CA3" w:rsidRDefault="00E44CA3" w:rsidP="00550548">
            <w:pPr>
              <w:spacing w:after="0" w:line="240" w:lineRule="auto"/>
            </w:pPr>
            <w:r>
              <w:t xml:space="preserve">American </w:t>
            </w:r>
            <w:r w:rsidRPr="00AA5A0B">
              <w:t>Red Cross</w:t>
            </w:r>
          </w:p>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t>9:05 – 9:30</w:t>
            </w:r>
            <w:r w:rsidRPr="00AA5A0B">
              <w:t xml:space="preserve"> am</w:t>
            </w:r>
          </w:p>
        </w:tc>
        <w:tc>
          <w:tcPr>
            <w:tcW w:w="3168" w:type="dxa"/>
          </w:tcPr>
          <w:p w:rsidR="00E44CA3" w:rsidRDefault="00E44CA3" w:rsidP="00550548">
            <w:pPr>
              <w:spacing w:after="0" w:line="240" w:lineRule="auto"/>
              <w:rPr>
                <w:b/>
              </w:rPr>
            </w:pPr>
            <w:r>
              <w:rPr>
                <w:b/>
              </w:rPr>
              <w:t>Framing the Issue</w:t>
            </w:r>
          </w:p>
          <w:p w:rsidR="00E44CA3" w:rsidRPr="00AA5A0B" w:rsidRDefault="00E44CA3" w:rsidP="00550548">
            <w:pPr>
              <w:spacing w:after="0" w:line="240" w:lineRule="auto"/>
              <w:rPr>
                <w:b/>
              </w:rPr>
            </w:pPr>
            <w:r w:rsidRPr="00442E2E">
              <w:rPr>
                <w:i/>
              </w:rPr>
              <w:t>Live UStream</w:t>
            </w:r>
          </w:p>
        </w:tc>
        <w:tc>
          <w:tcPr>
            <w:tcW w:w="4727" w:type="dxa"/>
          </w:tcPr>
          <w:p w:rsidR="00E44CA3" w:rsidRDefault="00E44CA3" w:rsidP="00550548">
            <w:pPr>
              <w:spacing w:after="0" w:line="240" w:lineRule="auto"/>
            </w:pPr>
            <w:smartTag w:uri="urn:schemas-microsoft-com:office:smarttags" w:element="State">
              <w:smartTag w:uri="urn:schemas-microsoft-com:office:smarttags" w:element="place">
                <w:smartTag w:uri="urn:schemas-microsoft-com:office:smarttags" w:element="City">
                  <w:r>
                    <w:rPr>
                      <w:b/>
                    </w:rPr>
                    <w:t>Macon</w:t>
                  </w:r>
                </w:smartTag>
              </w:smartTag>
            </w:smartTag>
            <w:r>
              <w:rPr>
                <w:b/>
              </w:rPr>
              <w:t xml:space="preserve"> Phillips, </w:t>
            </w:r>
            <w:r w:rsidRPr="00761AF2">
              <w:t>Special Assistant to the President and Director of New Media,</w:t>
            </w:r>
            <w:r w:rsidRPr="00234C16">
              <w:t xml:space="preserve"> White House</w:t>
            </w:r>
          </w:p>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rsidRPr="00AA5A0B">
              <w:t>9:</w:t>
            </w:r>
            <w:r>
              <w:t>3</w:t>
            </w:r>
            <w:r w:rsidRPr="00AA5A0B">
              <w:t>0 –  9:</w:t>
            </w:r>
            <w:r>
              <w:t>40</w:t>
            </w:r>
            <w:r w:rsidRPr="00AA5A0B">
              <w:t xml:space="preserve"> am</w:t>
            </w:r>
          </w:p>
        </w:tc>
        <w:tc>
          <w:tcPr>
            <w:tcW w:w="3168" w:type="dxa"/>
          </w:tcPr>
          <w:p w:rsidR="00E44CA3" w:rsidRDefault="00E44CA3" w:rsidP="00550548">
            <w:pPr>
              <w:spacing w:after="0" w:line="240" w:lineRule="auto"/>
              <w:rPr>
                <w:b/>
              </w:rPr>
            </w:pPr>
            <w:r w:rsidRPr="00AA5A0B">
              <w:rPr>
                <w:b/>
              </w:rPr>
              <w:t>Research: The Expectation Gap</w:t>
            </w:r>
          </w:p>
          <w:p w:rsidR="00E44CA3" w:rsidRPr="00AA5A0B" w:rsidRDefault="00E44CA3" w:rsidP="00550548">
            <w:pPr>
              <w:spacing w:after="0" w:line="240" w:lineRule="auto"/>
              <w:rPr>
                <w:b/>
              </w:rPr>
            </w:pPr>
            <w:r w:rsidRPr="00442E2E">
              <w:rPr>
                <w:i/>
              </w:rPr>
              <w:t>Live UStream</w:t>
            </w:r>
          </w:p>
        </w:tc>
        <w:tc>
          <w:tcPr>
            <w:tcW w:w="4727" w:type="dxa"/>
          </w:tcPr>
          <w:p w:rsidR="00E44CA3" w:rsidRDefault="00E44CA3" w:rsidP="00550548">
            <w:pPr>
              <w:pStyle w:val="ListParagraph"/>
              <w:spacing w:after="0" w:line="240" w:lineRule="auto"/>
              <w:ind w:left="0"/>
            </w:pPr>
            <w:r w:rsidRPr="009069E2">
              <w:rPr>
                <w:b/>
              </w:rPr>
              <w:t>Suzy DeFrancis</w:t>
            </w:r>
            <w:r>
              <w:t xml:space="preserve">, </w:t>
            </w:r>
            <w:r w:rsidRPr="009069E2">
              <w:t>Chief Public Affairs Officer</w:t>
            </w:r>
            <w:r>
              <w:t>,</w:t>
            </w:r>
            <w:r w:rsidRPr="009069E2">
              <w:t xml:space="preserve"> </w:t>
            </w:r>
            <w:r>
              <w:t>American Red Cross</w:t>
            </w:r>
          </w:p>
          <w:p w:rsidR="00E44CA3" w:rsidRDefault="00E44CA3" w:rsidP="00550548">
            <w:pPr>
              <w:pStyle w:val="ListParagraph"/>
              <w:spacing w:after="0" w:line="240" w:lineRule="auto"/>
              <w:ind w:left="0"/>
            </w:pPr>
            <w:r>
              <w:rPr>
                <w:b/>
              </w:rPr>
              <w:t>Trevor Riggen</w:t>
            </w:r>
            <w:r>
              <w:t xml:space="preserve">, </w:t>
            </w:r>
            <w:r w:rsidRPr="009069E2">
              <w:t xml:space="preserve">Senior </w:t>
            </w:r>
            <w:r>
              <w:t>Director</w:t>
            </w:r>
            <w:r w:rsidRPr="009069E2">
              <w:t xml:space="preserve"> of Disaster Services, American Red Cross</w:t>
            </w:r>
          </w:p>
          <w:p w:rsidR="00E44CA3" w:rsidRPr="00AA5A0B" w:rsidRDefault="00E44CA3" w:rsidP="00550548">
            <w:pPr>
              <w:pStyle w:val="ListParagraph"/>
              <w:spacing w:after="0" w:line="240" w:lineRule="auto"/>
              <w:ind w:left="0"/>
            </w:pPr>
          </w:p>
        </w:tc>
      </w:tr>
      <w:tr w:rsidR="00E44CA3" w:rsidRPr="00AA5A0B">
        <w:tc>
          <w:tcPr>
            <w:tcW w:w="2389" w:type="dxa"/>
          </w:tcPr>
          <w:p w:rsidR="00E44CA3" w:rsidRPr="00CD0CF0" w:rsidRDefault="00E44CA3" w:rsidP="00550548">
            <w:pPr>
              <w:spacing w:after="0" w:line="240" w:lineRule="auto"/>
            </w:pPr>
            <w:r>
              <w:t>9:45 – 11:15</w:t>
            </w:r>
            <w:r w:rsidRPr="00AA5A0B">
              <w:t xml:space="preserve"> </w:t>
            </w:r>
            <w:r>
              <w:t>am</w:t>
            </w:r>
          </w:p>
          <w:p w:rsidR="00E44CA3" w:rsidRPr="00CD0CF0" w:rsidRDefault="00E44CA3" w:rsidP="00550548">
            <w:pPr>
              <w:rPr>
                <w:b/>
              </w:rPr>
            </w:pPr>
            <w:r>
              <w:rPr>
                <w:b/>
              </w:rPr>
              <w:br/>
            </w: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Default="00E44CA3" w:rsidP="00550548">
            <w:pPr>
              <w:spacing w:after="0" w:line="240" w:lineRule="auto"/>
            </w:pPr>
          </w:p>
          <w:p w:rsidR="00E44CA3" w:rsidRPr="00AF0863" w:rsidRDefault="00E44CA3" w:rsidP="00AF0863">
            <w:pPr>
              <w:spacing w:after="0" w:line="240" w:lineRule="auto"/>
            </w:pPr>
            <w:r w:rsidRPr="00AF0863">
              <w:t>11:15</w:t>
            </w:r>
            <w:r>
              <w:t xml:space="preserve"> – 11:30 am</w:t>
            </w:r>
          </w:p>
          <w:p w:rsidR="00E44CA3" w:rsidRDefault="00E44CA3" w:rsidP="00550548">
            <w:pPr>
              <w:spacing w:after="0" w:line="240" w:lineRule="auto"/>
            </w:pPr>
          </w:p>
          <w:p w:rsidR="00E44CA3" w:rsidRDefault="00E44CA3" w:rsidP="00550548">
            <w:pPr>
              <w:spacing w:after="0" w:line="240" w:lineRule="auto"/>
            </w:pPr>
          </w:p>
          <w:p w:rsidR="00E44CA3" w:rsidRDefault="00E44CA3" w:rsidP="00AF0863">
            <w:pPr>
              <w:spacing w:after="0" w:line="240" w:lineRule="auto"/>
            </w:pPr>
            <w:r>
              <w:t>11:30</w:t>
            </w:r>
            <w:r w:rsidRPr="00AF0863">
              <w:t xml:space="preserve">-11:45 </w:t>
            </w:r>
          </w:p>
          <w:p w:rsidR="00E44CA3" w:rsidRDefault="00E44CA3" w:rsidP="00AF0863">
            <w:pPr>
              <w:spacing w:after="0" w:line="240" w:lineRule="auto"/>
            </w:pPr>
          </w:p>
          <w:p w:rsidR="00E44CA3" w:rsidRDefault="00E44CA3" w:rsidP="00AF0863">
            <w:pPr>
              <w:spacing w:after="0" w:line="240" w:lineRule="auto"/>
            </w:pPr>
          </w:p>
          <w:p w:rsidR="00E44CA3" w:rsidRPr="00AF0863" w:rsidRDefault="00E44CA3" w:rsidP="00AF0863">
            <w:pPr>
              <w:spacing w:after="0" w:line="240" w:lineRule="auto"/>
            </w:pPr>
            <w:r w:rsidRPr="00AF0863">
              <w:t>11:45</w:t>
            </w:r>
            <w:r>
              <w:t xml:space="preserve"> – </w:t>
            </w:r>
            <w:r w:rsidRPr="00AF0863">
              <w:t>12:25</w:t>
            </w:r>
            <w:r>
              <w:t xml:space="preserve"> pm</w:t>
            </w:r>
          </w:p>
          <w:p w:rsidR="00E44CA3" w:rsidRPr="00AA5A0B" w:rsidRDefault="00E44CA3" w:rsidP="00550548">
            <w:pPr>
              <w:spacing w:after="0" w:line="240" w:lineRule="auto"/>
            </w:pPr>
          </w:p>
        </w:tc>
        <w:tc>
          <w:tcPr>
            <w:tcW w:w="3168" w:type="dxa"/>
          </w:tcPr>
          <w:p w:rsidR="00E44CA3" w:rsidRDefault="00E44CA3" w:rsidP="00550548">
            <w:pPr>
              <w:spacing w:after="0" w:line="240" w:lineRule="auto"/>
              <w:rPr>
                <w:b/>
              </w:rPr>
            </w:pPr>
            <w:r w:rsidRPr="00AA5A0B">
              <w:rPr>
                <w:b/>
              </w:rPr>
              <w:t>Case Study Panels</w:t>
            </w:r>
          </w:p>
          <w:p w:rsidR="00E44CA3" w:rsidRDefault="00E44CA3" w:rsidP="00550548">
            <w:pPr>
              <w:spacing w:after="0" w:line="240" w:lineRule="auto"/>
              <w:rPr>
                <w:i/>
              </w:rPr>
            </w:pPr>
            <w:r w:rsidRPr="00442E2E">
              <w:rPr>
                <w:i/>
              </w:rPr>
              <w:t>Live UStream</w:t>
            </w: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Default="00E44CA3" w:rsidP="00550548">
            <w:pPr>
              <w:spacing w:after="0" w:line="240" w:lineRule="auto"/>
              <w:rPr>
                <w:i/>
              </w:rPr>
            </w:pPr>
          </w:p>
          <w:p w:rsidR="00E44CA3" w:rsidRPr="00AF0863" w:rsidRDefault="00E44CA3" w:rsidP="00AF0863">
            <w:pPr>
              <w:spacing w:after="0" w:line="240" w:lineRule="auto"/>
              <w:rPr>
                <w:i/>
              </w:rPr>
            </w:pPr>
            <w:r>
              <w:rPr>
                <w:b/>
              </w:rPr>
              <w:t>Coffee Break</w:t>
            </w:r>
          </w:p>
          <w:p w:rsidR="00E44CA3" w:rsidRDefault="00E44CA3" w:rsidP="00550548">
            <w:pPr>
              <w:spacing w:after="0" w:line="240" w:lineRule="auto"/>
              <w:rPr>
                <w:i/>
              </w:rPr>
            </w:pPr>
          </w:p>
          <w:p w:rsidR="00E44CA3" w:rsidRDefault="00E44CA3" w:rsidP="00550548">
            <w:pPr>
              <w:spacing w:after="0" w:line="240" w:lineRule="auto"/>
              <w:rPr>
                <w:i/>
              </w:rPr>
            </w:pPr>
          </w:p>
          <w:p w:rsidR="00E44CA3" w:rsidRPr="00AF0863" w:rsidRDefault="00E44CA3" w:rsidP="00550548">
            <w:pPr>
              <w:spacing w:after="0" w:line="240" w:lineRule="auto"/>
              <w:rPr>
                <w:b/>
              </w:rPr>
            </w:pPr>
            <w:r w:rsidRPr="00AF0863">
              <w:rPr>
                <w:b/>
              </w:rPr>
              <w:t>Remarks</w:t>
            </w:r>
          </w:p>
          <w:p w:rsidR="00E44CA3" w:rsidRDefault="00E44CA3" w:rsidP="00550548">
            <w:pPr>
              <w:spacing w:after="0" w:line="240" w:lineRule="auto"/>
              <w:rPr>
                <w:i/>
              </w:rPr>
            </w:pPr>
            <w:r>
              <w:rPr>
                <w:i/>
              </w:rPr>
              <w:t>Live UStream</w:t>
            </w:r>
          </w:p>
          <w:p w:rsidR="00E44CA3" w:rsidRDefault="00E44CA3" w:rsidP="00550548">
            <w:pPr>
              <w:spacing w:after="0" w:line="240" w:lineRule="auto"/>
              <w:rPr>
                <w:i/>
              </w:rPr>
            </w:pPr>
          </w:p>
          <w:p w:rsidR="00E44CA3" w:rsidRDefault="00E44CA3" w:rsidP="00550548">
            <w:pPr>
              <w:spacing w:after="0" w:line="240" w:lineRule="auto"/>
              <w:rPr>
                <w:b/>
              </w:rPr>
            </w:pPr>
            <w:r>
              <w:rPr>
                <w:b/>
              </w:rPr>
              <w:t>Case Study Panels</w:t>
            </w:r>
          </w:p>
          <w:p w:rsidR="00E44CA3" w:rsidRPr="00AF0863" w:rsidRDefault="00E44CA3" w:rsidP="00550548">
            <w:pPr>
              <w:spacing w:after="0" w:line="240" w:lineRule="auto"/>
              <w:rPr>
                <w:i/>
              </w:rPr>
            </w:pPr>
            <w:r>
              <w:rPr>
                <w:i/>
              </w:rPr>
              <w:t>Live UStream</w:t>
            </w:r>
          </w:p>
        </w:tc>
        <w:tc>
          <w:tcPr>
            <w:tcW w:w="4727" w:type="dxa"/>
          </w:tcPr>
          <w:p w:rsidR="00E44CA3" w:rsidRPr="0012025E" w:rsidRDefault="00E44CA3" w:rsidP="00550548">
            <w:pPr>
              <w:spacing w:after="0" w:line="240" w:lineRule="auto"/>
              <w:rPr>
                <w:i/>
              </w:rPr>
            </w:pPr>
            <w:r w:rsidRPr="00AA5A0B">
              <w:rPr>
                <w:b/>
              </w:rPr>
              <w:t>Harnessing Collaboration in Emergency</w:t>
            </w:r>
            <w:r>
              <w:rPr>
                <w:b/>
              </w:rPr>
              <w:t xml:space="preserve">, </w:t>
            </w:r>
            <w:r w:rsidRPr="00722BA7">
              <w:rPr>
                <w:b/>
              </w:rPr>
              <w:t>9:</w:t>
            </w:r>
            <w:r>
              <w:rPr>
                <w:b/>
              </w:rPr>
              <w:t>45</w:t>
            </w:r>
            <w:r w:rsidRPr="00722BA7">
              <w:rPr>
                <w:b/>
              </w:rPr>
              <w:t xml:space="preserve"> – </w:t>
            </w:r>
            <w:r>
              <w:rPr>
                <w:b/>
              </w:rPr>
              <w:t>10:35 am</w:t>
            </w:r>
          </w:p>
          <w:p w:rsidR="00E44CA3" w:rsidRPr="0012025E" w:rsidRDefault="00E44CA3" w:rsidP="00685274">
            <w:pPr>
              <w:spacing w:after="0" w:line="240" w:lineRule="auto"/>
              <w:rPr>
                <w:i/>
              </w:rPr>
            </w:pPr>
            <w:r w:rsidRPr="00685274">
              <w:t>Moderator:</w:t>
            </w:r>
            <w:r>
              <w:rPr>
                <w:i/>
              </w:rPr>
              <w:t xml:space="preserve"> Eric Kuhn, CNN</w:t>
            </w:r>
          </w:p>
          <w:p w:rsidR="00E44CA3" w:rsidRDefault="00E44CA3" w:rsidP="00550548">
            <w:pPr>
              <w:numPr>
                <w:ilvl w:val="0"/>
                <w:numId w:val="7"/>
              </w:numPr>
              <w:spacing w:after="0" w:line="240" w:lineRule="auto"/>
              <w:rPr>
                <w:i/>
              </w:rPr>
            </w:pPr>
            <w:r>
              <w:rPr>
                <w:i/>
              </w:rPr>
              <w:t>Patrick Meier, Ushahidi</w:t>
            </w:r>
          </w:p>
          <w:p w:rsidR="00E44CA3" w:rsidRDefault="00E44CA3" w:rsidP="00550548">
            <w:pPr>
              <w:numPr>
                <w:ilvl w:val="0"/>
                <w:numId w:val="7"/>
              </w:numPr>
              <w:spacing w:after="0" w:line="240" w:lineRule="auto"/>
              <w:rPr>
                <w:i/>
              </w:rPr>
            </w:pPr>
            <w:r>
              <w:rPr>
                <w:i/>
              </w:rPr>
              <w:t>Kate Starbird, Project EPIC</w:t>
            </w:r>
          </w:p>
          <w:p w:rsidR="00E44CA3" w:rsidRDefault="00E44CA3" w:rsidP="00550548">
            <w:pPr>
              <w:numPr>
                <w:ilvl w:val="0"/>
                <w:numId w:val="7"/>
              </w:numPr>
              <w:spacing w:after="0" w:line="240" w:lineRule="auto"/>
              <w:rPr>
                <w:i/>
              </w:rPr>
            </w:pPr>
            <w:r>
              <w:rPr>
                <w:i/>
              </w:rPr>
              <w:t>Melissa Elliott, Citizen</w:t>
            </w:r>
          </w:p>
          <w:p w:rsidR="00E44CA3" w:rsidRPr="00CD0CF0" w:rsidRDefault="00E44CA3" w:rsidP="00550548">
            <w:pPr>
              <w:spacing w:after="0" w:line="240" w:lineRule="auto"/>
              <w:ind w:left="720"/>
              <w:rPr>
                <w:b/>
              </w:rPr>
            </w:pPr>
          </w:p>
          <w:p w:rsidR="00E44CA3" w:rsidRPr="0012025E" w:rsidRDefault="00E44CA3" w:rsidP="00550548">
            <w:pPr>
              <w:spacing w:after="0" w:line="240" w:lineRule="auto"/>
              <w:rPr>
                <w:i/>
              </w:rPr>
            </w:pPr>
            <w:r>
              <w:rPr>
                <w:b/>
              </w:rPr>
              <w:t xml:space="preserve">The Technology Behind Social </w:t>
            </w:r>
            <w:r w:rsidRPr="00AA5A0B">
              <w:rPr>
                <w:b/>
              </w:rPr>
              <w:t>Data</w:t>
            </w:r>
            <w:r>
              <w:rPr>
                <w:b/>
              </w:rPr>
              <w:t xml:space="preserve">,  </w:t>
            </w:r>
            <w:r>
              <w:rPr>
                <w:b/>
              </w:rPr>
              <w:br/>
              <w:t>10:40 – 11:15</w:t>
            </w:r>
          </w:p>
          <w:p w:rsidR="00E44CA3" w:rsidRDefault="00E44CA3" w:rsidP="00685274">
            <w:pPr>
              <w:spacing w:after="0" w:line="240" w:lineRule="auto"/>
              <w:rPr>
                <w:i/>
              </w:rPr>
            </w:pPr>
            <w:r w:rsidRPr="00685274">
              <w:t>Moderator:</w:t>
            </w:r>
            <w:r>
              <w:rPr>
                <w:i/>
              </w:rPr>
              <w:t xml:space="preserve"> Christopher Penn, Podcamp</w:t>
            </w:r>
          </w:p>
          <w:p w:rsidR="00E44CA3" w:rsidRDefault="00E44CA3" w:rsidP="00550548">
            <w:pPr>
              <w:numPr>
                <w:ilvl w:val="0"/>
                <w:numId w:val="7"/>
              </w:numPr>
              <w:spacing w:after="0" w:line="240" w:lineRule="auto"/>
              <w:rPr>
                <w:i/>
              </w:rPr>
            </w:pPr>
            <w:r>
              <w:rPr>
                <w:i/>
              </w:rPr>
              <w:t>Andrew Noyes, Facebook</w:t>
            </w:r>
          </w:p>
          <w:p w:rsidR="00E44CA3" w:rsidRDefault="00E44CA3" w:rsidP="00550548">
            <w:pPr>
              <w:numPr>
                <w:ilvl w:val="0"/>
                <w:numId w:val="7"/>
              </w:numPr>
              <w:spacing w:after="0" w:line="240" w:lineRule="auto"/>
              <w:rPr>
                <w:i/>
              </w:rPr>
            </w:pPr>
            <w:r>
              <w:rPr>
                <w:i/>
              </w:rPr>
              <w:t>Peter Slutsky, Ning</w:t>
            </w:r>
          </w:p>
          <w:p w:rsidR="00E44CA3" w:rsidRDefault="00E44CA3" w:rsidP="00550548">
            <w:pPr>
              <w:spacing w:after="0" w:line="240" w:lineRule="auto"/>
              <w:rPr>
                <w:i/>
              </w:rPr>
            </w:pPr>
          </w:p>
          <w:p w:rsidR="00E44CA3" w:rsidRDefault="00E44CA3" w:rsidP="00550548">
            <w:pPr>
              <w:spacing w:after="0" w:line="240" w:lineRule="auto"/>
              <w:rPr>
                <w:b/>
              </w:rPr>
            </w:pPr>
          </w:p>
          <w:p w:rsidR="00E44CA3" w:rsidRDefault="00E44CA3" w:rsidP="00550548">
            <w:pPr>
              <w:spacing w:after="0" w:line="240" w:lineRule="auto"/>
              <w:rPr>
                <w:b/>
              </w:rPr>
            </w:pPr>
          </w:p>
          <w:p w:rsidR="00E44CA3" w:rsidRDefault="00E44CA3" w:rsidP="00550548">
            <w:pPr>
              <w:spacing w:after="0" w:line="240" w:lineRule="auto"/>
              <w:rPr>
                <w:b/>
              </w:rPr>
            </w:pPr>
          </w:p>
          <w:p w:rsidR="00E44CA3" w:rsidRDefault="00E44CA3" w:rsidP="00550548">
            <w:pPr>
              <w:spacing w:after="0" w:line="240" w:lineRule="auto"/>
              <w:rPr>
                <w:b/>
              </w:rPr>
            </w:pPr>
            <w:r>
              <w:rPr>
                <w:b/>
              </w:rPr>
              <w:t xml:space="preserve">Craig Fugate, </w:t>
            </w:r>
            <w:r w:rsidRPr="008E4A1E">
              <w:rPr>
                <w:i/>
              </w:rPr>
              <w:t>Administrator of the Federal Emergency Management Agenc</w:t>
            </w:r>
            <w:r>
              <w:rPr>
                <w:i/>
              </w:rPr>
              <w:t>y</w:t>
            </w:r>
          </w:p>
          <w:p w:rsidR="00E44CA3" w:rsidRDefault="00E44CA3" w:rsidP="00550548">
            <w:pPr>
              <w:spacing w:after="0" w:line="240" w:lineRule="auto"/>
              <w:rPr>
                <w:b/>
              </w:rPr>
            </w:pPr>
          </w:p>
          <w:p w:rsidR="00E44CA3" w:rsidRPr="00CD0CF0" w:rsidRDefault="00E44CA3" w:rsidP="00550548">
            <w:pPr>
              <w:spacing w:after="0" w:line="240" w:lineRule="auto"/>
              <w:rPr>
                <w:b/>
              </w:rPr>
            </w:pPr>
            <w:r w:rsidRPr="00CD0CF0">
              <w:rPr>
                <w:b/>
              </w:rPr>
              <w:t>Federal, State and Local Governme</w:t>
            </w:r>
            <w:r>
              <w:rPr>
                <w:b/>
              </w:rPr>
              <w:t>nt: Responding to the Challenge</w:t>
            </w:r>
          </w:p>
          <w:p w:rsidR="00E44CA3" w:rsidRDefault="00E44CA3" w:rsidP="00685274">
            <w:pPr>
              <w:spacing w:after="0" w:line="240" w:lineRule="auto"/>
              <w:rPr>
                <w:i/>
              </w:rPr>
            </w:pPr>
            <w:r>
              <w:t xml:space="preserve">Moderator: </w:t>
            </w:r>
            <w:r w:rsidRPr="0012025E">
              <w:rPr>
                <w:i/>
              </w:rPr>
              <w:t>Amy Morris, Federal News Radio</w:t>
            </w:r>
          </w:p>
          <w:p w:rsidR="00E44CA3" w:rsidRPr="0012025E" w:rsidRDefault="00E44CA3" w:rsidP="00550548">
            <w:pPr>
              <w:numPr>
                <w:ilvl w:val="0"/>
                <w:numId w:val="7"/>
              </w:numPr>
              <w:spacing w:after="0" w:line="240" w:lineRule="auto"/>
              <w:rPr>
                <w:i/>
              </w:rPr>
            </w:pPr>
            <w:r>
              <w:rPr>
                <w:i/>
              </w:rPr>
              <w:t>Jeremy Heidt, TN Emergency Management</w:t>
            </w:r>
          </w:p>
          <w:p w:rsidR="00E44CA3" w:rsidRPr="0012025E" w:rsidRDefault="00E44CA3" w:rsidP="00550548">
            <w:pPr>
              <w:numPr>
                <w:ilvl w:val="0"/>
                <w:numId w:val="7"/>
              </w:numPr>
              <w:spacing w:after="0" w:line="240" w:lineRule="auto"/>
              <w:rPr>
                <w:i/>
              </w:rPr>
            </w:pPr>
            <w:r w:rsidRPr="0012025E">
              <w:rPr>
                <w:i/>
              </w:rPr>
              <w:t xml:space="preserve">Merni Fitzgerald, </w:t>
            </w:r>
            <w:smartTag w:uri="urn:schemas-microsoft-com:office:smarttags" w:element="State">
              <w:smartTag w:uri="urn:schemas-microsoft-com:office:smarttags" w:element="place">
                <w:smartTag w:uri="urn:schemas-microsoft-com:office:smarttags" w:element="PlaceName">
                  <w:r w:rsidRPr="0012025E">
                    <w:rPr>
                      <w:i/>
                    </w:rPr>
                    <w:t>Fairfax</w:t>
                  </w:r>
                </w:smartTag>
              </w:smartTag>
              <w:r w:rsidRPr="0012025E">
                <w:rPr>
                  <w:i/>
                </w:rPr>
                <w:t xml:space="preserve"> </w:t>
              </w:r>
              <w:smartTag w:uri="urn:schemas-microsoft-com:office:smarttags" w:element="State">
                <w:smartTag w:uri="urn:schemas-microsoft-com:office:smarttags" w:element="PlaceType">
                  <w:r w:rsidRPr="0012025E">
                    <w:rPr>
                      <w:i/>
                    </w:rPr>
                    <w:t>County</w:t>
                  </w:r>
                </w:smartTag>
              </w:smartTag>
            </w:smartTag>
            <w:r w:rsidRPr="0012025E">
              <w:rPr>
                <w:i/>
              </w:rPr>
              <w:t xml:space="preserve"> Emergency Management</w:t>
            </w:r>
          </w:p>
          <w:p w:rsidR="00E44CA3" w:rsidRDefault="00E44CA3" w:rsidP="00550548">
            <w:pPr>
              <w:numPr>
                <w:ilvl w:val="0"/>
                <w:numId w:val="7"/>
              </w:numPr>
              <w:spacing w:after="0" w:line="240" w:lineRule="auto"/>
              <w:rPr>
                <w:i/>
              </w:rPr>
            </w:pPr>
            <w:r w:rsidRPr="0012025E">
              <w:rPr>
                <w:i/>
              </w:rPr>
              <w:t>Jack Holt, Department  of Defense</w:t>
            </w:r>
          </w:p>
          <w:p w:rsidR="00E44CA3" w:rsidRPr="00386139" w:rsidRDefault="00E44CA3" w:rsidP="009D70A3">
            <w:pPr>
              <w:numPr>
                <w:ilvl w:val="0"/>
                <w:numId w:val="7"/>
              </w:numPr>
              <w:spacing w:after="0" w:line="240" w:lineRule="auto"/>
              <w:rPr>
                <w:i/>
              </w:rPr>
            </w:pPr>
            <w:r>
              <w:rPr>
                <w:i/>
              </w:rPr>
              <w:t>Noel Dickover, Department of State</w:t>
            </w:r>
          </w:p>
        </w:tc>
      </w:tr>
      <w:tr w:rsidR="00E44CA3" w:rsidRPr="00AA5A0B">
        <w:tc>
          <w:tcPr>
            <w:tcW w:w="2389" w:type="dxa"/>
          </w:tcPr>
          <w:p w:rsidR="00E44CA3" w:rsidRPr="00AA5A0B" w:rsidRDefault="00E44CA3" w:rsidP="00550548">
            <w:pPr>
              <w:spacing w:after="0" w:line="240" w:lineRule="auto"/>
            </w:pPr>
          </w:p>
        </w:tc>
        <w:tc>
          <w:tcPr>
            <w:tcW w:w="3168" w:type="dxa"/>
          </w:tcPr>
          <w:p w:rsidR="00E44CA3" w:rsidRPr="00AA5A0B" w:rsidRDefault="00E44CA3" w:rsidP="00550548">
            <w:pPr>
              <w:spacing w:after="0" w:line="240" w:lineRule="auto"/>
              <w:rPr>
                <w:b/>
              </w:rPr>
            </w:pPr>
          </w:p>
        </w:tc>
        <w:tc>
          <w:tcPr>
            <w:tcW w:w="4727" w:type="dxa"/>
          </w:tcPr>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rsidRPr="00AA5A0B">
              <w:t>12:2</w:t>
            </w:r>
            <w:r>
              <w:t>5</w:t>
            </w:r>
            <w:r w:rsidRPr="00AA5A0B">
              <w:t xml:space="preserve"> – 2:15 pm</w:t>
            </w:r>
          </w:p>
          <w:p w:rsidR="00E44CA3" w:rsidRPr="00AA5A0B" w:rsidRDefault="00E44CA3" w:rsidP="00550548">
            <w:pPr>
              <w:spacing w:after="0" w:line="240" w:lineRule="auto"/>
            </w:pPr>
          </w:p>
          <w:p w:rsidR="00E44CA3" w:rsidRPr="00AA5A0B" w:rsidRDefault="00E44CA3" w:rsidP="00550548">
            <w:pPr>
              <w:pStyle w:val="ListParagraph"/>
              <w:spacing w:after="0" w:line="240" w:lineRule="auto"/>
              <w:ind w:left="360"/>
            </w:pPr>
          </w:p>
        </w:tc>
        <w:tc>
          <w:tcPr>
            <w:tcW w:w="3168" w:type="dxa"/>
          </w:tcPr>
          <w:p w:rsidR="00E44CA3" w:rsidRDefault="00E44CA3" w:rsidP="00550548">
            <w:pPr>
              <w:spacing w:after="0" w:line="240" w:lineRule="auto"/>
              <w:rPr>
                <w:b/>
              </w:rPr>
            </w:pPr>
            <w:r w:rsidRPr="00AA5A0B">
              <w:rPr>
                <w:b/>
              </w:rPr>
              <w:t>Working Lunch : Burning Questions</w:t>
            </w:r>
            <w:r>
              <w:rPr>
                <w:b/>
              </w:rPr>
              <w:t xml:space="preserve"> (see below to see examples)</w:t>
            </w:r>
          </w:p>
          <w:p w:rsidR="00E44CA3" w:rsidRDefault="00E44CA3" w:rsidP="00550548">
            <w:pPr>
              <w:spacing w:after="0" w:line="240" w:lineRule="auto"/>
              <w:rPr>
                <w:b/>
              </w:rPr>
            </w:pPr>
          </w:p>
          <w:p w:rsidR="00E44CA3" w:rsidRPr="00442E2E" w:rsidRDefault="00E44CA3" w:rsidP="00550548">
            <w:pPr>
              <w:spacing w:after="0" w:line="240" w:lineRule="auto"/>
              <w:rPr>
                <w:b/>
                <w:i/>
              </w:rPr>
            </w:pPr>
            <w:r>
              <w:rPr>
                <w:b/>
                <w:i/>
              </w:rPr>
              <w:t>Twitter Chat</w:t>
            </w:r>
          </w:p>
          <w:p w:rsidR="00E44CA3" w:rsidRDefault="00E44CA3" w:rsidP="00D64C82">
            <w:pPr>
              <w:spacing w:after="0" w:line="240" w:lineRule="auto"/>
              <w:rPr>
                <w:i/>
              </w:rPr>
            </w:pPr>
            <w:r>
              <w:rPr>
                <w:bCs/>
                <w:i/>
              </w:rPr>
              <w:t>#crisisdata moderated by Holly Ross and Ike Pigott</w:t>
            </w:r>
          </w:p>
          <w:p w:rsidR="00E44CA3" w:rsidRPr="00AA5A0B" w:rsidRDefault="00E44CA3" w:rsidP="00550548">
            <w:pPr>
              <w:spacing w:after="0" w:line="240" w:lineRule="auto"/>
              <w:rPr>
                <w:b/>
              </w:rPr>
            </w:pPr>
          </w:p>
        </w:tc>
        <w:tc>
          <w:tcPr>
            <w:tcW w:w="4727" w:type="dxa"/>
          </w:tcPr>
          <w:p w:rsidR="00E44CA3" w:rsidRPr="001F2CC8" w:rsidRDefault="00E44CA3" w:rsidP="00550548">
            <w:pPr>
              <w:spacing w:after="0" w:line="240" w:lineRule="auto"/>
              <w:rPr>
                <w:b/>
              </w:rPr>
            </w:pPr>
            <w:r>
              <w:rPr>
                <w:b/>
              </w:rPr>
              <w:t>Roundtable Discussions: Language, Technology and Connecting Responders</w:t>
            </w:r>
          </w:p>
          <w:p w:rsidR="00E44CA3" w:rsidRPr="00AA5A0B" w:rsidRDefault="00E44CA3" w:rsidP="00550548">
            <w:pPr>
              <w:pStyle w:val="ListParagraph"/>
              <w:numPr>
                <w:ilvl w:val="0"/>
                <w:numId w:val="3"/>
              </w:numPr>
              <w:spacing w:after="0" w:line="240" w:lineRule="auto"/>
            </w:pPr>
            <w:r w:rsidRPr="00AA5A0B">
              <w:t>Discuss the question</w:t>
            </w:r>
            <w:r>
              <w:t>s</w:t>
            </w:r>
          </w:p>
          <w:p w:rsidR="00E44CA3" w:rsidRPr="00AA5A0B" w:rsidRDefault="00E44CA3" w:rsidP="00550548">
            <w:pPr>
              <w:pStyle w:val="ListParagraph"/>
              <w:numPr>
                <w:ilvl w:val="0"/>
                <w:numId w:val="3"/>
              </w:numPr>
              <w:spacing w:after="0" w:line="240" w:lineRule="auto"/>
            </w:pPr>
            <w:r w:rsidRPr="00AA5A0B">
              <w:t>Brainstorm solutions</w:t>
            </w:r>
          </w:p>
          <w:p w:rsidR="00E44CA3" w:rsidRPr="00AA5A0B" w:rsidRDefault="00E44CA3" w:rsidP="00550548">
            <w:pPr>
              <w:pStyle w:val="ListParagraph"/>
              <w:numPr>
                <w:ilvl w:val="0"/>
                <w:numId w:val="3"/>
              </w:numPr>
              <w:spacing w:after="0" w:line="240" w:lineRule="auto"/>
            </w:pPr>
            <w:r w:rsidRPr="00AA5A0B">
              <w:t>Pick the top 2-5 solutions</w:t>
            </w:r>
          </w:p>
          <w:p w:rsidR="00E44CA3" w:rsidRPr="00AA5A0B" w:rsidRDefault="00E44CA3" w:rsidP="00550548">
            <w:pPr>
              <w:pStyle w:val="ListParagraph"/>
              <w:numPr>
                <w:ilvl w:val="0"/>
                <w:numId w:val="3"/>
              </w:numPr>
              <w:spacing w:after="0" w:line="240" w:lineRule="auto"/>
            </w:pPr>
            <w:r w:rsidRPr="00AA5A0B">
              <w:t>Identify potential stakeholders</w:t>
            </w:r>
          </w:p>
          <w:p w:rsidR="00E44CA3" w:rsidRPr="00AA5A0B" w:rsidRDefault="00E44CA3" w:rsidP="00550548">
            <w:pPr>
              <w:pStyle w:val="ListParagraph"/>
              <w:numPr>
                <w:ilvl w:val="0"/>
                <w:numId w:val="3"/>
              </w:numPr>
              <w:spacing w:after="0" w:line="240" w:lineRule="auto"/>
            </w:pPr>
            <w:r w:rsidRPr="00AA5A0B">
              <w:t>Answer the question for these two, “What needs to change in order for this to happen?”</w:t>
            </w:r>
          </w:p>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rsidRPr="00AA5A0B">
              <w:t>2:00</w:t>
            </w:r>
            <w:r>
              <w:t xml:space="preserve"> – 2:15 pm</w:t>
            </w:r>
          </w:p>
        </w:tc>
        <w:tc>
          <w:tcPr>
            <w:tcW w:w="3168" w:type="dxa"/>
          </w:tcPr>
          <w:p w:rsidR="00E44CA3" w:rsidRPr="00AA5A0B" w:rsidRDefault="00E44CA3" w:rsidP="00550548">
            <w:pPr>
              <w:spacing w:after="0" w:line="240" w:lineRule="auto"/>
            </w:pPr>
            <w:r w:rsidRPr="00AA5A0B">
              <w:rPr>
                <w:b/>
              </w:rPr>
              <w:t xml:space="preserve">Break </w:t>
            </w:r>
          </w:p>
          <w:p w:rsidR="00E44CA3" w:rsidRPr="00AA5A0B" w:rsidRDefault="00E44CA3" w:rsidP="00550548">
            <w:pPr>
              <w:spacing w:after="0" w:line="240" w:lineRule="auto"/>
            </w:pPr>
          </w:p>
        </w:tc>
        <w:tc>
          <w:tcPr>
            <w:tcW w:w="4727" w:type="dxa"/>
          </w:tcPr>
          <w:p w:rsidR="00E44CA3" w:rsidRPr="00AA5A0B" w:rsidRDefault="00E44CA3" w:rsidP="00550548">
            <w:pPr>
              <w:spacing w:after="0" w:line="240" w:lineRule="auto"/>
            </w:pPr>
          </w:p>
        </w:tc>
      </w:tr>
      <w:tr w:rsidR="00E44CA3" w:rsidRPr="00AA5A0B">
        <w:tc>
          <w:tcPr>
            <w:tcW w:w="2389" w:type="dxa"/>
          </w:tcPr>
          <w:p w:rsidR="00E44CA3" w:rsidRPr="00AA5A0B" w:rsidRDefault="00E44CA3" w:rsidP="00550548">
            <w:pPr>
              <w:spacing w:after="0" w:line="240" w:lineRule="auto"/>
            </w:pPr>
            <w:r w:rsidRPr="00AA5A0B">
              <w:br w:type="page"/>
              <w:t>2:15 – 3:30 pm</w:t>
            </w:r>
          </w:p>
        </w:tc>
        <w:tc>
          <w:tcPr>
            <w:tcW w:w="3168" w:type="dxa"/>
          </w:tcPr>
          <w:p w:rsidR="00E44CA3" w:rsidRDefault="00E44CA3" w:rsidP="00550548">
            <w:pPr>
              <w:spacing w:after="0" w:line="240" w:lineRule="auto"/>
              <w:rPr>
                <w:b/>
              </w:rPr>
            </w:pPr>
            <w:r w:rsidRPr="00AA5A0B">
              <w:rPr>
                <w:b/>
              </w:rPr>
              <w:t>Finding Solution</w:t>
            </w:r>
            <w:r>
              <w:rPr>
                <w:b/>
              </w:rPr>
              <w:t>s</w:t>
            </w:r>
          </w:p>
          <w:p w:rsidR="00E44CA3" w:rsidRPr="001F2CC8" w:rsidRDefault="00E44CA3" w:rsidP="00550548">
            <w:pPr>
              <w:spacing w:after="0" w:line="240" w:lineRule="auto"/>
              <w:rPr>
                <w:b/>
              </w:rPr>
            </w:pPr>
            <w:r w:rsidRPr="00442E2E">
              <w:rPr>
                <w:i/>
              </w:rPr>
              <w:t>Live UStream</w:t>
            </w:r>
          </w:p>
        </w:tc>
        <w:tc>
          <w:tcPr>
            <w:tcW w:w="4727" w:type="dxa"/>
          </w:tcPr>
          <w:p w:rsidR="00E44CA3" w:rsidRDefault="00E44CA3" w:rsidP="00550548">
            <w:pPr>
              <w:spacing w:after="0" w:line="240" w:lineRule="auto"/>
            </w:pPr>
            <w:r>
              <w:t>Moderator</w:t>
            </w:r>
            <w:r w:rsidRPr="00F665B3">
              <w:rPr>
                <w:b/>
              </w:rPr>
              <w:t>: Robert Scoble</w:t>
            </w:r>
            <w:r w:rsidRPr="00AA5A0B">
              <w:t xml:space="preserve">, </w:t>
            </w:r>
            <w:r>
              <w:t xml:space="preserve">blogger and </w:t>
            </w:r>
            <w:r w:rsidRPr="009069E2">
              <w:t>VP, Customer Advocacy, Rackspace</w:t>
            </w:r>
          </w:p>
          <w:p w:rsidR="00E44CA3" w:rsidRPr="009D70A3" w:rsidRDefault="00E44CA3" w:rsidP="00D64C82">
            <w:pPr>
              <w:pStyle w:val="ListParagraph"/>
              <w:numPr>
                <w:ilvl w:val="0"/>
                <w:numId w:val="9"/>
              </w:numPr>
              <w:spacing w:after="0" w:line="240" w:lineRule="auto"/>
              <w:rPr>
                <w:i/>
              </w:rPr>
            </w:pPr>
            <w:r w:rsidRPr="009D70A3">
              <w:rPr>
                <w:i/>
              </w:rPr>
              <w:t>Brian Humphrey, LA Fire Department</w:t>
            </w:r>
          </w:p>
          <w:p w:rsidR="00E44CA3" w:rsidRPr="009D70A3" w:rsidRDefault="00E44CA3" w:rsidP="00D64C82">
            <w:pPr>
              <w:pStyle w:val="ListParagraph"/>
              <w:numPr>
                <w:ilvl w:val="0"/>
                <w:numId w:val="9"/>
              </w:numPr>
              <w:spacing w:after="0" w:line="240" w:lineRule="auto"/>
              <w:rPr>
                <w:i/>
              </w:rPr>
            </w:pPr>
            <w:r>
              <w:rPr>
                <w:i/>
              </w:rPr>
              <w:t>Gloria Huang</w:t>
            </w:r>
            <w:r w:rsidRPr="009D70A3">
              <w:rPr>
                <w:i/>
              </w:rPr>
              <w:t>, A</w:t>
            </w:r>
            <w:r>
              <w:rPr>
                <w:i/>
              </w:rPr>
              <w:t>merican Red Cross</w:t>
            </w:r>
          </w:p>
          <w:p w:rsidR="00E44CA3" w:rsidRPr="009D70A3" w:rsidRDefault="00E44CA3" w:rsidP="00D64C82">
            <w:pPr>
              <w:pStyle w:val="ListParagraph"/>
              <w:numPr>
                <w:ilvl w:val="0"/>
                <w:numId w:val="9"/>
              </w:numPr>
              <w:spacing w:after="0" w:line="240" w:lineRule="auto"/>
              <w:rPr>
                <w:i/>
              </w:rPr>
            </w:pPr>
            <w:r w:rsidRPr="009D70A3">
              <w:rPr>
                <w:i/>
              </w:rPr>
              <w:t>Rachel Weidinger, TECH SOUP</w:t>
            </w:r>
          </w:p>
          <w:p w:rsidR="00E44CA3" w:rsidRPr="009D70A3" w:rsidRDefault="00E44CA3" w:rsidP="00D64C82">
            <w:pPr>
              <w:pStyle w:val="ListParagraph"/>
              <w:numPr>
                <w:ilvl w:val="0"/>
                <w:numId w:val="9"/>
              </w:numPr>
              <w:spacing w:after="0" w:line="240" w:lineRule="auto"/>
              <w:rPr>
                <w:i/>
              </w:rPr>
            </w:pPr>
            <w:r w:rsidRPr="009D70A3">
              <w:rPr>
                <w:i/>
              </w:rPr>
              <w:t>Jocelyn Harmon, CARE2</w:t>
            </w:r>
          </w:p>
          <w:p w:rsidR="00E44CA3" w:rsidRDefault="00E44CA3" w:rsidP="00D64C82">
            <w:pPr>
              <w:pStyle w:val="ListParagraph"/>
              <w:numPr>
                <w:ilvl w:val="0"/>
                <w:numId w:val="9"/>
              </w:numPr>
              <w:spacing w:after="0" w:line="240" w:lineRule="auto"/>
              <w:rPr>
                <w:i/>
              </w:rPr>
            </w:pPr>
            <w:r w:rsidRPr="009D70A3">
              <w:rPr>
                <w:i/>
              </w:rPr>
              <w:t>Lauren Vargas, Radian6</w:t>
            </w:r>
          </w:p>
          <w:p w:rsidR="00E44CA3" w:rsidRPr="009D70A3" w:rsidRDefault="00E44CA3" w:rsidP="00D64C82">
            <w:pPr>
              <w:pStyle w:val="ListParagraph"/>
              <w:numPr>
                <w:ilvl w:val="0"/>
                <w:numId w:val="9"/>
              </w:numPr>
              <w:spacing w:after="0" w:line="240" w:lineRule="auto"/>
              <w:rPr>
                <w:i/>
              </w:rPr>
            </w:pPr>
            <w:r>
              <w:rPr>
                <w:i/>
              </w:rPr>
              <w:t>David Almacy, Edelman</w:t>
            </w:r>
          </w:p>
          <w:p w:rsidR="00E44CA3" w:rsidRDefault="00E44CA3" w:rsidP="00D64C82">
            <w:pPr>
              <w:spacing w:after="0" w:line="240" w:lineRule="auto"/>
              <w:rPr>
                <w:i/>
              </w:rPr>
            </w:pPr>
          </w:p>
          <w:p w:rsidR="00E44CA3" w:rsidRPr="00386139" w:rsidRDefault="00E44CA3" w:rsidP="00D64C82">
            <w:pPr>
              <w:spacing w:after="0" w:line="240" w:lineRule="auto"/>
              <w:rPr>
                <w:i/>
              </w:rPr>
            </w:pPr>
          </w:p>
        </w:tc>
      </w:tr>
      <w:tr w:rsidR="00E44CA3" w:rsidRPr="00AA5A0B">
        <w:tc>
          <w:tcPr>
            <w:tcW w:w="2389" w:type="dxa"/>
          </w:tcPr>
          <w:p w:rsidR="00E44CA3" w:rsidRPr="00AA5A0B" w:rsidRDefault="00E44CA3" w:rsidP="00550548">
            <w:pPr>
              <w:spacing w:after="0" w:line="240" w:lineRule="auto"/>
            </w:pPr>
            <w:r w:rsidRPr="00AA5A0B">
              <w:t>3:40 – 4:30 pm</w:t>
            </w:r>
          </w:p>
        </w:tc>
        <w:tc>
          <w:tcPr>
            <w:tcW w:w="3168" w:type="dxa"/>
          </w:tcPr>
          <w:p w:rsidR="00E44CA3" w:rsidRDefault="00E44CA3" w:rsidP="00550548">
            <w:pPr>
              <w:spacing w:after="0" w:line="240" w:lineRule="auto"/>
              <w:rPr>
                <w:b/>
              </w:rPr>
            </w:pPr>
            <w:r w:rsidRPr="00AA5A0B">
              <w:rPr>
                <w:b/>
              </w:rPr>
              <w:t>Call to Action: The Roadmap Forward</w:t>
            </w:r>
          </w:p>
          <w:p w:rsidR="00E44CA3" w:rsidRPr="00AA5A0B" w:rsidRDefault="00E44CA3" w:rsidP="00550548">
            <w:pPr>
              <w:spacing w:after="0" w:line="240" w:lineRule="auto"/>
              <w:rPr>
                <w:b/>
              </w:rPr>
            </w:pPr>
            <w:r w:rsidRPr="00442E2E">
              <w:rPr>
                <w:i/>
              </w:rPr>
              <w:t>Live UStream</w:t>
            </w:r>
          </w:p>
          <w:p w:rsidR="00E44CA3" w:rsidRPr="00AA5A0B" w:rsidRDefault="00E44CA3" w:rsidP="00550548">
            <w:pPr>
              <w:spacing w:after="0" w:line="240" w:lineRule="auto"/>
            </w:pPr>
          </w:p>
          <w:p w:rsidR="00E44CA3" w:rsidRPr="00AA5A0B" w:rsidRDefault="00E44CA3" w:rsidP="00550548">
            <w:pPr>
              <w:spacing w:after="0" w:line="240" w:lineRule="auto"/>
            </w:pPr>
          </w:p>
        </w:tc>
        <w:tc>
          <w:tcPr>
            <w:tcW w:w="4727" w:type="dxa"/>
          </w:tcPr>
          <w:p w:rsidR="00E44CA3" w:rsidRDefault="00E44CA3" w:rsidP="00550548">
            <w:pPr>
              <w:spacing w:after="0" w:line="240" w:lineRule="auto"/>
            </w:pPr>
            <w:r w:rsidRPr="00442E2E">
              <w:rPr>
                <w:b/>
              </w:rPr>
              <w:t>Heather Blanchard</w:t>
            </w:r>
            <w:r>
              <w:t>,  Co-founder Crisis Commons Forming a common language</w:t>
            </w:r>
          </w:p>
          <w:p w:rsidR="00E44CA3" w:rsidRDefault="00E44CA3" w:rsidP="00550548">
            <w:pPr>
              <w:pStyle w:val="ListParagraph"/>
              <w:numPr>
                <w:ilvl w:val="0"/>
                <w:numId w:val="5"/>
              </w:numPr>
              <w:spacing w:after="0" w:line="240" w:lineRule="auto"/>
            </w:pPr>
            <w:r w:rsidRPr="00AA5A0B">
              <w:t xml:space="preserve">Technology to aggregate, authenticate and route Emergency Social Data  </w:t>
            </w:r>
          </w:p>
          <w:p w:rsidR="00E44CA3" w:rsidRPr="00AA5A0B" w:rsidRDefault="00E44CA3" w:rsidP="00550548">
            <w:pPr>
              <w:pStyle w:val="ListParagraph"/>
              <w:numPr>
                <w:ilvl w:val="0"/>
                <w:numId w:val="5"/>
              </w:numPr>
              <w:spacing w:after="0" w:line="240" w:lineRule="auto"/>
            </w:pPr>
            <w:r w:rsidRPr="00AA5A0B">
              <w:t>Responding to Emergency Social Data</w:t>
            </w:r>
          </w:p>
        </w:tc>
      </w:tr>
    </w:tbl>
    <w:p w:rsidR="00E44CA3" w:rsidRDefault="00E44CA3" w:rsidP="001F2CC8"/>
    <w:p w:rsidR="00E44CA3" w:rsidRPr="0056231D" w:rsidRDefault="00E44CA3" w:rsidP="00386139">
      <w:pPr>
        <w:rPr>
          <w:b/>
          <w:i/>
          <w:sz w:val="28"/>
          <w:szCs w:val="28"/>
        </w:rPr>
      </w:pPr>
      <w:r w:rsidRPr="0056231D">
        <w:rPr>
          <w:b/>
          <w:i/>
          <w:sz w:val="28"/>
          <w:szCs w:val="28"/>
        </w:rPr>
        <w:t xml:space="preserve">Potential Burning Questions </w:t>
      </w:r>
    </w:p>
    <w:p w:rsidR="00E44CA3" w:rsidRDefault="00E44CA3" w:rsidP="00386139">
      <w:r>
        <w:t xml:space="preserve">These are some of the burning questions that we plan to tackle at the Emergency Social Data Summit on August 12, 2010. </w:t>
      </w:r>
    </w:p>
    <w:p w:rsidR="00E44CA3" w:rsidRDefault="00E44CA3" w:rsidP="00386139">
      <w:pPr>
        <w:numPr>
          <w:ilvl w:val="0"/>
          <w:numId w:val="4"/>
        </w:numPr>
      </w:pPr>
      <w:r>
        <w:t xml:space="preserve">How should emergency social data be aggregated and triaged? </w:t>
      </w:r>
    </w:p>
    <w:p w:rsidR="00E44CA3" w:rsidRDefault="00E44CA3" w:rsidP="00386139">
      <w:pPr>
        <w:pStyle w:val="ListParagraph"/>
        <w:numPr>
          <w:ilvl w:val="0"/>
          <w:numId w:val="4"/>
        </w:numPr>
      </w:pPr>
      <w:r>
        <w:t>Once aggregated how, to whom, and where should emergency social data be reported?</w:t>
      </w:r>
    </w:p>
    <w:p w:rsidR="00E44CA3" w:rsidRDefault="00E44CA3" w:rsidP="00386139">
      <w:pPr>
        <w:pStyle w:val="ListParagraph"/>
        <w:numPr>
          <w:ilvl w:val="0"/>
          <w:numId w:val="4"/>
        </w:numPr>
      </w:pPr>
      <w:r>
        <w:t>Who is the first responder to emergency social data? Who acts on emergency social data?</w:t>
      </w:r>
    </w:p>
    <w:p w:rsidR="00E44CA3" w:rsidRDefault="00E44CA3" w:rsidP="00386139">
      <w:pPr>
        <w:pStyle w:val="ListParagraph"/>
        <w:numPr>
          <w:ilvl w:val="0"/>
          <w:numId w:val="4"/>
        </w:numPr>
      </w:pPr>
      <w:r>
        <w:t xml:space="preserve">Should emergency social data platform be open source, and if so, how do you safeguard sensitive information? </w:t>
      </w:r>
    </w:p>
    <w:p w:rsidR="00E44CA3" w:rsidRDefault="00E44CA3" w:rsidP="00386139">
      <w:pPr>
        <w:pStyle w:val="ListParagraph"/>
        <w:numPr>
          <w:ilvl w:val="0"/>
          <w:numId w:val="4"/>
        </w:numPr>
      </w:pPr>
      <w:r>
        <w:t>What about authentication of data, how do you determine if what you see is real?</w:t>
      </w:r>
    </w:p>
    <w:p w:rsidR="00E44CA3" w:rsidRDefault="00E44CA3" w:rsidP="00386139">
      <w:pPr>
        <w:pStyle w:val="ListParagraph"/>
        <w:numPr>
          <w:ilvl w:val="0"/>
          <w:numId w:val="4"/>
        </w:numPr>
      </w:pPr>
      <w:r>
        <w:t>What about interoperability? How does the chain between emergency report, aggregation and response work between agencies and platforms? How can whatever system is created be made interoperable?</w:t>
      </w:r>
    </w:p>
    <w:p w:rsidR="00E44CA3" w:rsidRDefault="00E44CA3" w:rsidP="0056231D">
      <w:pPr>
        <w:pStyle w:val="ListParagraph"/>
        <w:numPr>
          <w:ilvl w:val="0"/>
          <w:numId w:val="4"/>
        </w:numPr>
      </w:pPr>
      <w:r>
        <w:t>How can we move away from a proprietary view of social data toward a more open-source solution that can evolve with the needs?</w:t>
      </w:r>
    </w:p>
    <w:p w:rsidR="00E44CA3" w:rsidRDefault="00E44CA3" w:rsidP="0056231D">
      <w:pPr>
        <w:pStyle w:val="ListParagraph"/>
        <w:ind w:left="360"/>
      </w:pPr>
    </w:p>
    <w:p w:rsidR="00E44CA3" w:rsidRPr="00C4671A" w:rsidRDefault="00E44CA3" w:rsidP="008C4525">
      <w:pPr>
        <w:pStyle w:val="NormalWeb"/>
        <w:spacing w:before="0" w:beforeAutospacing="0" w:after="0" w:afterAutospacing="0"/>
        <w:ind w:left="360" w:hanging="360"/>
        <w:rPr>
          <w:rStyle w:val="Strong"/>
          <w:rFonts w:ascii="Calibri" w:hAnsi="Calibri"/>
          <w:sz w:val="22"/>
          <w:szCs w:val="22"/>
        </w:rPr>
      </w:pPr>
      <w:r>
        <w:rPr>
          <w:rStyle w:val="Strong"/>
          <w:rFonts w:ascii="Calibri" w:hAnsi="Calibri" w:cs="Calibri"/>
          <w:i/>
          <w:sz w:val="28"/>
          <w:szCs w:val="28"/>
        </w:rPr>
        <w:t>Case Study Panel Descriptions</w:t>
      </w:r>
    </w:p>
    <w:p w:rsidR="00E44CA3" w:rsidRDefault="00E44CA3" w:rsidP="008C4525">
      <w:pPr>
        <w:pStyle w:val="NormalWeb"/>
        <w:spacing w:before="0" w:beforeAutospacing="0" w:after="0" w:afterAutospacing="0"/>
        <w:ind w:left="360" w:hanging="360"/>
        <w:rPr>
          <w:rStyle w:val="Strong"/>
        </w:rPr>
      </w:pPr>
    </w:p>
    <w:p w:rsidR="00E44CA3" w:rsidRPr="00C4671A" w:rsidRDefault="00E44CA3" w:rsidP="008C4525">
      <w:pPr>
        <w:pStyle w:val="NormalWeb"/>
        <w:spacing w:before="0" w:beforeAutospacing="0" w:after="0" w:afterAutospacing="0"/>
        <w:ind w:left="360" w:hanging="360"/>
        <w:rPr>
          <w:rStyle w:val="Strong"/>
        </w:rPr>
      </w:pPr>
      <w:r w:rsidRPr="00C4671A">
        <w:rPr>
          <w:rStyle w:val="Strong"/>
          <w:rFonts w:ascii="Calibri" w:hAnsi="Calibri" w:cs="Calibri"/>
        </w:rPr>
        <w:t>Federal, State and Local Government: Responding to the Challenge</w:t>
      </w:r>
    </w:p>
    <w:p w:rsidR="00E44CA3" w:rsidRPr="00C4671A" w:rsidRDefault="00E44CA3" w:rsidP="008C4525">
      <w:pPr>
        <w:rPr>
          <w:bCs/>
          <w:sz w:val="24"/>
          <w:szCs w:val="24"/>
        </w:rPr>
      </w:pPr>
      <w:r w:rsidRPr="00C4671A">
        <w:rPr>
          <w:bCs/>
          <w:sz w:val="24"/>
          <w:szCs w:val="24"/>
        </w:rPr>
        <w:t>Government at every level is facing a new challenge. As more cell phones with easy access to social networks proliferate, there has been a rise in the number of incidents where people have requested emergency help from their social networks during a crisis. In this session, we will talk abo</w:t>
      </w:r>
      <w:r>
        <w:rPr>
          <w:bCs/>
          <w:sz w:val="24"/>
          <w:szCs w:val="24"/>
        </w:rPr>
        <w:t>ut the current state of affairs</w:t>
      </w:r>
      <w:r w:rsidRPr="00C4671A">
        <w:rPr>
          <w:bCs/>
          <w:sz w:val="24"/>
          <w:szCs w:val="24"/>
        </w:rPr>
        <w:t>, how governments are responding and what else needs to be done.</w:t>
      </w:r>
    </w:p>
    <w:p w:rsidR="00E44CA3" w:rsidRDefault="00E44CA3" w:rsidP="008C4525">
      <w:pPr>
        <w:pStyle w:val="NormalWeb"/>
        <w:spacing w:before="0" w:beforeAutospacing="0" w:after="0" w:afterAutospacing="0"/>
        <w:ind w:left="360" w:hanging="360"/>
        <w:rPr>
          <w:rStyle w:val="Strong"/>
          <w:rFonts w:ascii="Calibri" w:hAnsi="Calibri"/>
          <w:sz w:val="22"/>
          <w:szCs w:val="22"/>
        </w:rPr>
      </w:pPr>
    </w:p>
    <w:p w:rsidR="00E44CA3" w:rsidRPr="00C4671A" w:rsidRDefault="00E44CA3" w:rsidP="008C4525">
      <w:pPr>
        <w:pStyle w:val="NormalWeb"/>
        <w:spacing w:before="0" w:beforeAutospacing="0" w:after="0" w:afterAutospacing="0"/>
        <w:ind w:left="360" w:hanging="360"/>
        <w:rPr>
          <w:rFonts w:ascii="Calibri" w:hAnsi="Calibri" w:cs="Calibri"/>
        </w:rPr>
      </w:pPr>
      <w:r w:rsidRPr="00C4671A">
        <w:rPr>
          <w:rStyle w:val="Strong"/>
          <w:rFonts w:ascii="Calibri" w:hAnsi="Calibri" w:cs="Calibri"/>
        </w:rPr>
        <w:t>Citizen/Media: Harnessing Collaboration in Emergency</w:t>
      </w:r>
    </w:p>
    <w:p w:rsidR="00E44CA3" w:rsidRPr="00C4671A" w:rsidRDefault="00E44CA3" w:rsidP="008C4525">
      <w:r w:rsidRPr="00C4671A">
        <w:t>During a crisis, average citizens have often risen to the occasion to help each other</w:t>
      </w:r>
      <w:r w:rsidRPr="00C4671A">
        <w:rPr>
          <w:sz w:val="24"/>
          <w:szCs w:val="24"/>
        </w:rPr>
        <w:t xml:space="preserve"> and meet needs quickly. </w:t>
      </w:r>
      <w:r>
        <w:rPr>
          <w:sz w:val="24"/>
          <w:szCs w:val="24"/>
        </w:rPr>
        <w:t xml:space="preserve"> From crowd sourcing on technology platforms, to collaborating on solutions, people have used social networks to respond and even save lives. During this panel, we will talk with some of the leaders of the grassroots movements and media that have made a huge impact in response operations and in general awareness about what to do in a crisis.</w:t>
      </w:r>
    </w:p>
    <w:p w:rsidR="00E44CA3" w:rsidRDefault="00E44CA3" w:rsidP="008C4525">
      <w:pPr>
        <w:pStyle w:val="NormalWeb"/>
        <w:spacing w:before="0" w:beforeAutospacing="0" w:after="0" w:afterAutospacing="0"/>
        <w:ind w:left="360" w:hanging="360"/>
        <w:rPr>
          <w:rStyle w:val="Strong"/>
          <w:rFonts w:ascii="Calibri" w:hAnsi="Calibri"/>
          <w:sz w:val="22"/>
          <w:szCs w:val="22"/>
        </w:rPr>
      </w:pPr>
    </w:p>
    <w:p w:rsidR="00E44CA3" w:rsidRPr="00C4671A" w:rsidRDefault="00E44CA3" w:rsidP="008C4525">
      <w:pPr>
        <w:pStyle w:val="NormalWeb"/>
        <w:spacing w:before="0" w:beforeAutospacing="0" w:after="0" w:afterAutospacing="0"/>
        <w:ind w:left="360" w:hanging="360"/>
        <w:rPr>
          <w:rFonts w:ascii="Calibri" w:hAnsi="Calibri" w:cs="Calibri"/>
        </w:rPr>
      </w:pPr>
      <w:r w:rsidRPr="00C4671A">
        <w:rPr>
          <w:rStyle w:val="Strong"/>
          <w:rFonts w:ascii="Calibri" w:hAnsi="Calibri" w:cs="Calibri"/>
        </w:rPr>
        <w:t>Technology: The Technology behind Social Data</w:t>
      </w:r>
    </w:p>
    <w:p w:rsidR="00E44CA3" w:rsidRDefault="00E44CA3" w:rsidP="008C4525">
      <w:pPr>
        <w:rPr>
          <w:sz w:val="24"/>
          <w:szCs w:val="24"/>
        </w:rPr>
      </w:pPr>
      <w:r w:rsidRPr="00C4671A">
        <w:rPr>
          <w:sz w:val="24"/>
          <w:szCs w:val="24"/>
        </w:rPr>
        <w:t>Social networks and search have become much more than entertainment. Many people have come to rely on them during crisis to connect with others and to reach their families when other methods don’t work. In this session we will discuss how some of the biggest companies in social search and networking are addressing this new challenge. We will also look at what else can be done to aggregate requests for help.</w:t>
      </w:r>
    </w:p>
    <w:p w:rsidR="00E44CA3" w:rsidRDefault="00E44CA3" w:rsidP="008C4525">
      <w:pPr>
        <w:rPr>
          <w:sz w:val="24"/>
          <w:szCs w:val="24"/>
        </w:rPr>
      </w:pPr>
    </w:p>
    <w:p w:rsidR="00E44CA3" w:rsidRDefault="00E44CA3" w:rsidP="008C4525">
      <w:pPr>
        <w:rPr>
          <w:sz w:val="24"/>
          <w:szCs w:val="24"/>
        </w:rPr>
      </w:pPr>
    </w:p>
    <w:p w:rsidR="00E44CA3" w:rsidRPr="001E4D53" w:rsidRDefault="00E44CA3" w:rsidP="001E4D53">
      <w:pPr>
        <w:jc w:val="center"/>
        <w:rPr>
          <w:b/>
          <w:i/>
          <w:sz w:val="24"/>
          <w:szCs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9pt;margin-top:24.95pt;width:477pt;height:60.45pt;z-index:251659264" filled="f" stroked="f">
            <v:textbox style="mso-fit-shape-to-text:t">
              <w:txbxContent>
                <w:p w:rsidR="00E44CA3" w:rsidRDefault="00E44CA3" w:rsidP="00C05CAD">
                  <w:pPr>
                    <w:jc w:val="center"/>
                  </w:pPr>
                  <w:r>
                    <w:pict>
                      <v:shape id="_x0000_i1027" type="#_x0000_t75" style="width:161.25pt;height:31.5pt">
                        <v:imagedata r:id="rId8" o:title="" cropbottom="22110f"/>
                      </v:shape>
                    </w:pict>
                  </w:r>
                  <w:r>
                    <w:t xml:space="preserve">                     </w:t>
                  </w:r>
                  <w:r>
                    <w:pict>
                      <v:shape id="_x0000_i1028" type="#_x0000_t75" style="width:180.75pt;height:29.25pt">
                        <v:imagedata r:id="rId9" o:title=""/>
                      </v:shape>
                    </w:pict>
                  </w:r>
                </w:p>
              </w:txbxContent>
            </v:textbox>
          </v:shape>
        </w:pict>
      </w:r>
      <w:r>
        <w:rPr>
          <w:b/>
          <w:i/>
          <w:sz w:val="24"/>
          <w:szCs w:val="24"/>
        </w:rPr>
        <w:t>Thanks to our sponsors:</w:t>
      </w:r>
    </w:p>
    <w:p w:rsidR="00E44CA3" w:rsidRDefault="00E44CA3" w:rsidP="008C4525"/>
    <w:sectPr w:rsidR="00E44CA3" w:rsidSect="008C2E0D">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CA3" w:rsidRDefault="00E44CA3" w:rsidP="00C8040A">
      <w:pPr>
        <w:spacing w:after="0" w:line="240" w:lineRule="auto"/>
      </w:pPr>
      <w:r>
        <w:separator/>
      </w:r>
    </w:p>
  </w:endnote>
  <w:endnote w:type="continuationSeparator" w:id="0">
    <w:p w:rsidR="00E44CA3" w:rsidRDefault="00E44CA3" w:rsidP="00C804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CA3" w:rsidRDefault="00E44CA3">
    <w:pPr>
      <w:pStyle w:val="Footer"/>
      <w:jc w:val="right"/>
    </w:pPr>
    <w:fldSimple w:instr=" PAGE   \* MERGEFORMAT ">
      <w:r>
        <w:rPr>
          <w:noProof/>
        </w:rPr>
        <w:t>2</w:t>
      </w:r>
    </w:fldSimple>
  </w:p>
  <w:p w:rsidR="00E44CA3" w:rsidRDefault="00E44C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CA3" w:rsidRDefault="00E44CA3" w:rsidP="00C8040A">
      <w:pPr>
        <w:spacing w:after="0" w:line="240" w:lineRule="auto"/>
      </w:pPr>
      <w:r>
        <w:separator/>
      </w:r>
    </w:p>
  </w:footnote>
  <w:footnote w:type="continuationSeparator" w:id="0">
    <w:p w:rsidR="00E44CA3" w:rsidRDefault="00E44CA3" w:rsidP="00C804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370A"/>
    <w:multiLevelType w:val="hybridMultilevel"/>
    <w:tmpl w:val="18304D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3CC0EC6"/>
    <w:multiLevelType w:val="hybridMultilevel"/>
    <w:tmpl w:val="9F10B566"/>
    <w:lvl w:ilvl="0" w:tplc="989073D2">
      <w:start w:val="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2C27DE"/>
    <w:multiLevelType w:val="hybridMultilevel"/>
    <w:tmpl w:val="4782B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CF73C79"/>
    <w:multiLevelType w:val="hybridMultilevel"/>
    <w:tmpl w:val="4A2AB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A12784"/>
    <w:multiLevelType w:val="hybridMultilevel"/>
    <w:tmpl w:val="0680A594"/>
    <w:lvl w:ilvl="0" w:tplc="989073D2">
      <w:start w:val="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380990"/>
    <w:multiLevelType w:val="hybridMultilevel"/>
    <w:tmpl w:val="C024CE2A"/>
    <w:lvl w:ilvl="0" w:tplc="989073D2">
      <w:start w:val="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6F56A7E"/>
    <w:multiLevelType w:val="hybridMultilevel"/>
    <w:tmpl w:val="18304D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1502AC5"/>
    <w:multiLevelType w:val="hybridMultilevel"/>
    <w:tmpl w:val="FF9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9B7987"/>
    <w:multiLevelType w:val="hybridMultilevel"/>
    <w:tmpl w:val="EA9C0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2"/>
  </w:num>
  <w:num w:numId="6">
    <w:abstractNumId w:val="8"/>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5E56"/>
    <w:rsid w:val="0003156B"/>
    <w:rsid w:val="0006110E"/>
    <w:rsid w:val="000E01BF"/>
    <w:rsid w:val="0012025E"/>
    <w:rsid w:val="00131B53"/>
    <w:rsid w:val="00164CEE"/>
    <w:rsid w:val="0019652C"/>
    <w:rsid w:val="001D0360"/>
    <w:rsid w:val="001E4D53"/>
    <w:rsid w:val="001F2CC8"/>
    <w:rsid w:val="002347FA"/>
    <w:rsid w:val="00234C16"/>
    <w:rsid w:val="002A19B9"/>
    <w:rsid w:val="002D1235"/>
    <w:rsid w:val="002E287E"/>
    <w:rsid w:val="003239C6"/>
    <w:rsid w:val="00345573"/>
    <w:rsid w:val="0036679A"/>
    <w:rsid w:val="00386139"/>
    <w:rsid w:val="003D38E1"/>
    <w:rsid w:val="003E1F82"/>
    <w:rsid w:val="00410AE5"/>
    <w:rsid w:val="0041428D"/>
    <w:rsid w:val="004252BE"/>
    <w:rsid w:val="00436E04"/>
    <w:rsid w:val="00442E2E"/>
    <w:rsid w:val="0049078C"/>
    <w:rsid w:val="00493ACC"/>
    <w:rsid w:val="004B50B3"/>
    <w:rsid w:val="004D6B1D"/>
    <w:rsid w:val="00501AD5"/>
    <w:rsid w:val="0053682B"/>
    <w:rsid w:val="00550548"/>
    <w:rsid w:val="00551CE4"/>
    <w:rsid w:val="0056231D"/>
    <w:rsid w:val="005B57BE"/>
    <w:rsid w:val="005D220B"/>
    <w:rsid w:val="005D7365"/>
    <w:rsid w:val="006227DC"/>
    <w:rsid w:val="00627F81"/>
    <w:rsid w:val="00631DA3"/>
    <w:rsid w:val="00632AFE"/>
    <w:rsid w:val="00640466"/>
    <w:rsid w:val="00674E92"/>
    <w:rsid w:val="00685274"/>
    <w:rsid w:val="0069224A"/>
    <w:rsid w:val="00694226"/>
    <w:rsid w:val="006A6069"/>
    <w:rsid w:val="006C617D"/>
    <w:rsid w:val="006E3BDE"/>
    <w:rsid w:val="006F6833"/>
    <w:rsid w:val="00702937"/>
    <w:rsid w:val="00720F7B"/>
    <w:rsid w:val="00722BA7"/>
    <w:rsid w:val="0072473F"/>
    <w:rsid w:val="00761AF2"/>
    <w:rsid w:val="00772927"/>
    <w:rsid w:val="007E2DE3"/>
    <w:rsid w:val="007E6B9B"/>
    <w:rsid w:val="007F3617"/>
    <w:rsid w:val="00805776"/>
    <w:rsid w:val="00822408"/>
    <w:rsid w:val="00827EFC"/>
    <w:rsid w:val="0083172F"/>
    <w:rsid w:val="008763D5"/>
    <w:rsid w:val="00877268"/>
    <w:rsid w:val="00887316"/>
    <w:rsid w:val="008A3D69"/>
    <w:rsid w:val="008C2E0D"/>
    <w:rsid w:val="008C4525"/>
    <w:rsid w:val="008E4A1E"/>
    <w:rsid w:val="009069E2"/>
    <w:rsid w:val="009237A0"/>
    <w:rsid w:val="009347A9"/>
    <w:rsid w:val="00976D11"/>
    <w:rsid w:val="009A78E5"/>
    <w:rsid w:val="009D70A3"/>
    <w:rsid w:val="009E4CA5"/>
    <w:rsid w:val="00A05E56"/>
    <w:rsid w:val="00A27117"/>
    <w:rsid w:val="00A37642"/>
    <w:rsid w:val="00A77CF5"/>
    <w:rsid w:val="00A83101"/>
    <w:rsid w:val="00AA5A0B"/>
    <w:rsid w:val="00AF0863"/>
    <w:rsid w:val="00B344BF"/>
    <w:rsid w:val="00B43D76"/>
    <w:rsid w:val="00B669ED"/>
    <w:rsid w:val="00B85FB8"/>
    <w:rsid w:val="00B9691E"/>
    <w:rsid w:val="00BC456D"/>
    <w:rsid w:val="00BC5670"/>
    <w:rsid w:val="00BD48C0"/>
    <w:rsid w:val="00C05CAD"/>
    <w:rsid w:val="00C211E3"/>
    <w:rsid w:val="00C4671A"/>
    <w:rsid w:val="00C7628F"/>
    <w:rsid w:val="00C8040A"/>
    <w:rsid w:val="00CD0CF0"/>
    <w:rsid w:val="00CD4DEA"/>
    <w:rsid w:val="00D25A55"/>
    <w:rsid w:val="00D64C82"/>
    <w:rsid w:val="00D66C0A"/>
    <w:rsid w:val="00D94E4F"/>
    <w:rsid w:val="00DD3C69"/>
    <w:rsid w:val="00DF6568"/>
    <w:rsid w:val="00E44CA3"/>
    <w:rsid w:val="00E538A3"/>
    <w:rsid w:val="00E9490A"/>
    <w:rsid w:val="00F32EB9"/>
    <w:rsid w:val="00F665B3"/>
    <w:rsid w:val="00F90C9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0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05E5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5E56"/>
    <w:pPr>
      <w:ind w:left="720"/>
      <w:contextualSpacing/>
    </w:pPr>
  </w:style>
  <w:style w:type="character" w:customStyle="1" w:styleId="apple-style-span">
    <w:name w:val="apple-style-span"/>
    <w:basedOn w:val="DefaultParagraphFont"/>
    <w:uiPriority w:val="99"/>
    <w:rsid w:val="00A05E56"/>
    <w:rPr>
      <w:rFonts w:cs="Times New Roman"/>
    </w:rPr>
  </w:style>
  <w:style w:type="paragraph" w:styleId="Header">
    <w:name w:val="header"/>
    <w:basedOn w:val="Normal"/>
    <w:link w:val="HeaderChar"/>
    <w:uiPriority w:val="99"/>
    <w:semiHidden/>
    <w:rsid w:val="00C804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8040A"/>
    <w:rPr>
      <w:rFonts w:cs="Times New Roman"/>
    </w:rPr>
  </w:style>
  <w:style w:type="paragraph" w:styleId="Footer">
    <w:name w:val="footer"/>
    <w:basedOn w:val="Normal"/>
    <w:link w:val="FooterChar"/>
    <w:uiPriority w:val="99"/>
    <w:rsid w:val="00C804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8040A"/>
    <w:rPr>
      <w:rFonts w:cs="Times New Roman"/>
    </w:rPr>
  </w:style>
  <w:style w:type="character" w:customStyle="1" w:styleId="apple-converted-space">
    <w:name w:val="apple-converted-space"/>
    <w:basedOn w:val="DefaultParagraphFont"/>
    <w:uiPriority w:val="99"/>
    <w:rsid w:val="009069E2"/>
    <w:rPr>
      <w:rFonts w:cs="Times New Roman"/>
    </w:rPr>
  </w:style>
  <w:style w:type="character" w:styleId="Emphasis">
    <w:name w:val="Emphasis"/>
    <w:basedOn w:val="DefaultParagraphFont"/>
    <w:uiPriority w:val="99"/>
    <w:qFormat/>
    <w:rsid w:val="009069E2"/>
    <w:rPr>
      <w:rFonts w:cs="Times New Roman"/>
      <w:i/>
      <w:iCs/>
    </w:rPr>
  </w:style>
  <w:style w:type="paragraph" w:styleId="NormalWeb">
    <w:name w:val="Normal (Web)"/>
    <w:basedOn w:val="Normal"/>
    <w:uiPriority w:val="99"/>
    <w:semiHidden/>
    <w:rsid w:val="0012025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12025E"/>
    <w:rPr>
      <w:rFonts w:cs="Times New Roman"/>
      <w:b/>
      <w:bCs/>
    </w:rPr>
  </w:style>
  <w:style w:type="paragraph" w:styleId="BalloonText">
    <w:name w:val="Balloon Text"/>
    <w:basedOn w:val="Normal"/>
    <w:link w:val="BalloonTextChar"/>
    <w:uiPriority w:val="99"/>
    <w:semiHidden/>
    <w:rsid w:val="00410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0A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052923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130</TotalTime>
  <Pages>3</Pages>
  <Words>711</Words>
  <Characters>4053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Red Cross Emergency Social Data Summit</dc:title>
  <dc:subject/>
  <dc:creator>Kami Husye</dc:creator>
  <cp:keywords/>
  <dc:description/>
  <cp:lastModifiedBy>harmanw</cp:lastModifiedBy>
  <cp:revision>4</cp:revision>
  <cp:lastPrinted>2010-08-10T20:22:00Z</cp:lastPrinted>
  <dcterms:created xsi:type="dcterms:W3CDTF">2010-08-10T17:22:00Z</dcterms:created>
  <dcterms:modified xsi:type="dcterms:W3CDTF">2010-08-11T14:49:00Z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FolderId">
    <vt:lpwstr/>
  </property>
  <property fmtid="{D5CDD505-2E9C-101B-9397-08002B2CF9AE}" pid="3" name="Offisync_SaveTime">
    <vt:lpwstr/>
  </property>
  <property fmtid="{D5CDD505-2E9C-101B-9397-08002B2CF9AE}" pid="4" name="Offisync_IsSaved">
    <vt:lpwstr>False</vt:lpwstr>
  </property>
  <property fmtid="{D5CDD505-2E9C-101B-9397-08002B2CF9AE}" pid="5" name="Offisync_UniqueId">
    <vt:lpwstr>187134;9548381</vt:lpwstr>
  </property>
  <property fmtid="{D5CDD505-2E9C-101B-9397-08002B2CF9AE}" pid="6" name="CentralDesktop_MDAdded">
    <vt:lpwstr>True</vt:lpwstr>
  </property>
  <property fmtid="{D5CDD505-2E9C-101B-9397-08002B2CF9AE}" pid="7" name="Offisync_FileTitle">
    <vt:lpwstr/>
  </property>
  <property fmtid="{D5CDD505-2E9C-101B-9397-08002B2CF9AE}" pid="8" name="Offisync_UpdateToken">
    <vt:lpwstr>2010-08-05T11:05:05-0400</vt:lpwstr>
  </property>
  <property fmtid="{D5CDD505-2E9C-101B-9397-08002B2CF9AE}" pid="9" name="Offisync_ProviderName">
    <vt:lpwstr>Central Desktop</vt:lpwstr>
  </property>
</Properties>
</file>